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26C3" w14:textId="77777777" w:rsidR="00740F80" w:rsidRDefault="00D51C48">
      <w:pPr>
        <w:pStyle w:val="Standard"/>
        <w:spacing w:after="120" w:line="266" w:lineRule="auto"/>
      </w:pPr>
      <w:r>
        <w:rPr>
          <w:noProof/>
        </w:rPr>
        <w:drawing>
          <wp:inline distT="0" distB="0" distL="0" distR="0" wp14:anchorId="4D9026C3" wp14:editId="4D9026C4">
            <wp:extent cx="2152771" cy="828720"/>
            <wp:effectExtent l="0" t="0" r="0" b="9480"/>
            <wp:docPr id="1636580620"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152771" cy="828720"/>
                    </a:xfrm>
                    <a:prstGeom prst="rect">
                      <a:avLst/>
                    </a:prstGeom>
                    <a:noFill/>
                    <a:ln>
                      <a:noFill/>
                      <a:prstDash/>
                    </a:ln>
                  </pic:spPr>
                </pic:pic>
              </a:graphicData>
            </a:graphic>
          </wp:inline>
        </w:drawing>
      </w:r>
    </w:p>
    <w:p w14:paraId="4D9026C4" w14:textId="77777777" w:rsidR="00740F80" w:rsidRDefault="00D51C48">
      <w:pPr>
        <w:pStyle w:val="Standard"/>
        <w:spacing w:after="300" w:line="242" w:lineRule="auto"/>
        <w:jc w:val="center"/>
      </w:pPr>
      <w:r>
        <w:rPr>
          <w:b/>
          <w:sz w:val="32"/>
          <w:szCs w:val="32"/>
        </w:rPr>
        <w:t>CARBON REDUCTION PLAN GUIDANCE</w:t>
      </w:r>
    </w:p>
    <w:p w14:paraId="4D9026C5" w14:textId="77777777" w:rsidR="00740F80" w:rsidRDefault="00D51C48">
      <w:pPr>
        <w:pStyle w:val="Heading1"/>
        <w:spacing w:before="360"/>
      </w:pPr>
      <w:bookmarkStart w:id="0" w:name="_heading=h.gjdgxs"/>
      <w:bookmarkEnd w:id="0"/>
      <w:r>
        <w:rPr>
          <w:color w:val="000000"/>
          <w:sz w:val="28"/>
          <w:szCs w:val="28"/>
        </w:rPr>
        <w:t>Notes for Completion</w:t>
      </w:r>
    </w:p>
    <w:p w14:paraId="4D9026C6" w14:textId="77777777" w:rsidR="00740F80" w:rsidRDefault="00D51C48">
      <w:pPr>
        <w:pStyle w:val="Standard"/>
        <w:spacing w:after="120" w:line="240" w:lineRule="auto"/>
        <w:jc w:val="both"/>
      </w:pPr>
      <w:r>
        <w:rPr>
          <w:color w:val="000000"/>
        </w:rPr>
        <w:t>Where an In-Scope Organisation has determined that the measure applies to the procurement, suppliers wishing to bid for that contract are required at the selection stage to submit a Carbon Reduction Plan which details their organisational carbon footprint and confirms their commitment to achieving Net Zero by 2050. </w:t>
      </w:r>
    </w:p>
    <w:p w14:paraId="4D9026C7" w14:textId="77777777" w:rsidR="00740F80" w:rsidRDefault="00D51C48">
      <w:pPr>
        <w:pStyle w:val="Standard"/>
        <w:spacing w:after="120" w:line="240" w:lineRule="auto"/>
        <w:jc w:val="both"/>
      </w:pPr>
      <w:r>
        <w:rPr>
          <w:color w:val="000000"/>
        </w:rPr>
        <w:t>Carbon Reduction Plans are to be completed by the bidding supplier</w:t>
      </w:r>
      <w:r>
        <w:rPr>
          <w:rStyle w:val="FootnoteReference"/>
          <w:color w:val="000000"/>
        </w:rPr>
        <w:footnoteReference w:id="1"/>
      </w:r>
      <w:r>
        <w:rPr>
          <w:color w:val="000000"/>
        </w:rPr>
        <w:t xml:space="preserve"> and must meet the reporting requirements set out in supporting </w:t>
      </w:r>
      <w:proofErr w:type="gramStart"/>
      <w:r>
        <w:rPr>
          <w:color w:val="000000"/>
        </w:rPr>
        <w:t>guidance, and</w:t>
      </w:r>
      <w:proofErr w:type="gramEnd"/>
      <w:r>
        <w:rPr>
          <w:color w:val="000000"/>
        </w:rPr>
        <w:t xml:space="preserve"> include the supplier’s current carbon footprint and its commitment to reducing emissions to achieve Net Zero emissions by 2050.</w:t>
      </w:r>
    </w:p>
    <w:p w14:paraId="4D9026C8" w14:textId="77777777" w:rsidR="00740F80" w:rsidRDefault="00D51C48">
      <w:pPr>
        <w:pStyle w:val="Standard"/>
        <w:spacing w:line="240" w:lineRule="auto"/>
      </w:pPr>
      <w:r>
        <w:rPr>
          <w:color w:val="000000"/>
        </w:rPr>
        <w:t xml:space="preserve">The CRP should be specific to the bidding entity, or, provided certain criteria are met, may cover the bidding entity and its parent organisation. </w:t>
      </w:r>
      <w:proofErr w:type="gramStart"/>
      <w:r>
        <w:rPr>
          <w:color w:val="000000"/>
        </w:rPr>
        <w:t>In order to</w:t>
      </w:r>
      <w:proofErr w:type="gramEnd"/>
      <w:r>
        <w:rPr>
          <w:color w:val="000000"/>
        </w:rPr>
        <w:t xml:space="preserve"> ensure the CRP remains relevant, a Carbon Reduction Plan covering the bidding entity and its parent organisation is only permissible where the detailed requirements of the CRP are met in full, as set out in the </w:t>
      </w:r>
      <w:r>
        <w:rPr>
          <w:color w:val="000000"/>
        </w:rPr>
        <w:t>Technical Standard</w:t>
      </w:r>
      <w:r>
        <w:rPr>
          <w:rStyle w:val="FootnoteReference"/>
          <w:color w:val="000000"/>
        </w:rPr>
        <w:footnoteReference w:id="2"/>
      </w:r>
      <w:r>
        <w:rPr>
          <w:color w:val="000000"/>
        </w:rPr>
        <w:t xml:space="preserve"> and Guidance</w:t>
      </w:r>
      <w:r>
        <w:rPr>
          <w:rStyle w:val="FootnoteReference"/>
          <w:color w:val="000000"/>
        </w:rPr>
        <w:footnoteReference w:id="3"/>
      </w:r>
      <w:r>
        <w:rPr>
          <w:color w:val="000000"/>
        </w:rPr>
        <w:t xml:space="preserve">, and </w:t>
      </w:r>
      <w:proofErr w:type="gramStart"/>
      <w:r>
        <w:rPr>
          <w:color w:val="000000"/>
        </w:rPr>
        <w:t>all of</w:t>
      </w:r>
      <w:proofErr w:type="gramEnd"/>
      <w:r>
        <w:rPr>
          <w:color w:val="000000"/>
        </w:rPr>
        <w:t xml:space="preserve"> the following criteria are met: </w:t>
      </w:r>
    </w:p>
    <w:p w14:paraId="4D9026C9" w14:textId="77777777" w:rsidR="00740F80" w:rsidRDefault="00D51C48">
      <w:pPr>
        <w:pStyle w:val="Standard"/>
        <w:numPr>
          <w:ilvl w:val="0"/>
          <w:numId w:val="3"/>
        </w:numPr>
        <w:spacing w:line="240" w:lineRule="auto"/>
      </w:pPr>
      <w:r>
        <w:rPr>
          <w:color w:val="000000"/>
        </w:rPr>
        <w:t>The bidding entity is wholly owned by the parent; </w:t>
      </w:r>
    </w:p>
    <w:p w14:paraId="4D9026CA" w14:textId="77777777" w:rsidR="00740F80" w:rsidRDefault="00D51C48">
      <w:pPr>
        <w:pStyle w:val="Standard"/>
        <w:numPr>
          <w:ilvl w:val="0"/>
          <w:numId w:val="2"/>
        </w:numPr>
        <w:spacing w:line="240" w:lineRule="auto"/>
      </w:pPr>
      <w:r>
        <w:rPr>
          <w:color w:val="000000"/>
        </w:rPr>
        <w:t>The commitment to achieving net zero by 2050 for UK operations is set out in the CRP for the parent and is supported and adopted by the bidding entity, demonstrated by the inclusion in the CRP of a statement that this will apply to the bidding entity;</w:t>
      </w:r>
    </w:p>
    <w:p w14:paraId="4D9026CB" w14:textId="77777777" w:rsidR="00740F80" w:rsidRDefault="00D51C48">
      <w:pPr>
        <w:pStyle w:val="Standard"/>
        <w:numPr>
          <w:ilvl w:val="0"/>
          <w:numId w:val="2"/>
        </w:numPr>
        <w:spacing w:line="240" w:lineRule="auto"/>
      </w:pPr>
      <w:r>
        <w:rPr>
          <w:color w:val="000000"/>
        </w:rPr>
        <w:t xml:space="preserve">The environmental measures set out are stated to be able to be applied by the bidding entity when performing the relevant </w:t>
      </w:r>
      <w:r>
        <w:rPr>
          <w:color w:val="000000"/>
        </w:rPr>
        <w:t>contract; and</w:t>
      </w:r>
    </w:p>
    <w:p w14:paraId="4D9026CC" w14:textId="77777777" w:rsidR="00740F80" w:rsidRDefault="00D51C48">
      <w:pPr>
        <w:pStyle w:val="Standard"/>
        <w:numPr>
          <w:ilvl w:val="0"/>
          <w:numId w:val="2"/>
        </w:numPr>
        <w:spacing w:line="240" w:lineRule="auto"/>
      </w:pPr>
      <w:r>
        <w:rPr>
          <w:color w:val="000000"/>
        </w:rPr>
        <w:t>The CRP is published on the bidding entity’s website.    </w:t>
      </w:r>
    </w:p>
    <w:p w14:paraId="4D9026CD" w14:textId="77777777" w:rsidR="00740F80" w:rsidRDefault="00740F80">
      <w:pPr>
        <w:pStyle w:val="Standard"/>
        <w:rPr>
          <w:rFonts w:ascii="Times New Roman" w:eastAsia="Times New Roman" w:hAnsi="Times New Roman" w:cs="Times New Roman"/>
          <w:sz w:val="24"/>
          <w:szCs w:val="24"/>
        </w:rPr>
      </w:pPr>
    </w:p>
    <w:p w14:paraId="4D9026CE" w14:textId="77777777" w:rsidR="00740F80" w:rsidRDefault="00D51C48">
      <w:pPr>
        <w:pStyle w:val="Standard"/>
        <w:spacing w:line="240" w:lineRule="auto"/>
      </w:pPr>
      <w:r>
        <w:rPr>
          <w:color w:val="000000"/>
        </w:rPr>
        <w:t>Bidding entities must take steps to ensure they have their own CRP as soon as reasonably practicable and should note that the ability to rely on a parent organisation’s Carbon Reduction Plan may only be a temporary measure under this selection criterion. </w:t>
      </w:r>
    </w:p>
    <w:p w14:paraId="4D9026CF" w14:textId="77777777" w:rsidR="00740F80" w:rsidRDefault="00D51C48">
      <w:pPr>
        <w:pStyle w:val="Standard"/>
        <w:spacing w:after="120" w:line="240" w:lineRule="auto"/>
        <w:jc w:val="both"/>
      </w:pPr>
      <w:r>
        <w:rPr>
          <w:color w:val="000000"/>
        </w:rPr>
        <w:t xml:space="preserve">The Carbon Reduction Plan should be updated regularly (at least annually) and published and clearly signposted on the supplier’s UK website. It should be approved by a director (or </w:t>
      </w:r>
      <w:r>
        <w:rPr>
          <w:color w:val="000000"/>
        </w:rPr>
        <w:t>equivalent senior leadership) within the supplier’s organisation to demonstrate a clear commitment to emissions reduction at the highest level. Suppliers may wish to adopt the key objectives of the Carbon Reduction Plan within their strategic plans. </w:t>
      </w:r>
    </w:p>
    <w:p w14:paraId="4D9026D0" w14:textId="77777777" w:rsidR="00740F80" w:rsidRDefault="00D51C48">
      <w:pPr>
        <w:pStyle w:val="Standard"/>
        <w:spacing w:after="120" w:line="240" w:lineRule="auto"/>
        <w:jc w:val="both"/>
      </w:pPr>
      <w:r>
        <w:rPr>
          <w:color w:val="000000"/>
        </w:rPr>
        <w:t>A template for the Carbon Reduction Plan is set out below. Please complete and publish your Carbon Reduction Plan in accordance with the reporting standard published alongside this PPN.</w:t>
      </w:r>
    </w:p>
    <w:p w14:paraId="4D9026D1" w14:textId="77777777" w:rsidR="00740F80" w:rsidRDefault="00740F80">
      <w:pPr>
        <w:pStyle w:val="Standard"/>
        <w:spacing w:after="120" w:line="240" w:lineRule="auto"/>
        <w:jc w:val="both"/>
      </w:pPr>
    </w:p>
    <w:p w14:paraId="4D9026D2" w14:textId="77777777" w:rsidR="00740F80" w:rsidRDefault="00D51C48">
      <w:pPr>
        <w:spacing w:after="120"/>
        <w:jc w:val="center"/>
      </w:pPr>
      <w:r>
        <w:rPr>
          <w:b/>
          <w:sz w:val="32"/>
        </w:rPr>
        <w:t>Carbon Reduction Plan Template</w:t>
      </w:r>
    </w:p>
    <w:p w14:paraId="4D9026D3" w14:textId="77777777" w:rsidR="00740F80" w:rsidRDefault="00D51C48">
      <w:pPr>
        <w:spacing w:after="120"/>
      </w:pPr>
      <w:r>
        <w:t>Supplier name: SSC Secure Transport Ltd</w:t>
      </w:r>
    </w:p>
    <w:p w14:paraId="4D9026D4" w14:textId="77777777" w:rsidR="00740F80" w:rsidRDefault="00D51C48">
      <w:pPr>
        <w:spacing w:after="120"/>
      </w:pPr>
      <w:r>
        <w:t>Publication date: 22 May 2026</w:t>
      </w:r>
    </w:p>
    <w:p w14:paraId="4D9026D5" w14:textId="77777777" w:rsidR="00740F80" w:rsidRDefault="00D51C48">
      <w:pPr>
        <w:spacing w:before="200" w:after="120"/>
      </w:pPr>
      <w:r>
        <w:rPr>
          <w:b/>
          <w:sz w:val="28"/>
        </w:rPr>
        <w:t>Commitment to achieving Net Zero</w:t>
      </w:r>
    </w:p>
    <w:p w14:paraId="4D9026D6" w14:textId="77777777" w:rsidR="00740F80" w:rsidRDefault="00D51C48">
      <w:pPr>
        <w:spacing w:after="120"/>
      </w:pPr>
      <w:r>
        <w:t>SSC Secure Transport Ltd is committed to achieving Net Zero emissions by 2050.</w:t>
      </w:r>
    </w:p>
    <w:p w14:paraId="4D9026D7" w14:textId="77777777" w:rsidR="00740F80" w:rsidRDefault="00D51C48">
      <w:pPr>
        <w:spacing w:before="200" w:after="120"/>
      </w:pPr>
      <w:r>
        <w:rPr>
          <w:b/>
          <w:sz w:val="28"/>
        </w:rPr>
        <w:t>Baseline Emissions Footprint</w:t>
      </w:r>
    </w:p>
    <w:p w14:paraId="4D9026D8" w14:textId="77777777" w:rsidR="00740F80" w:rsidRDefault="00D51C48">
      <w:pPr>
        <w:spacing w:after="120"/>
      </w:pPr>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4D9026D9" w14:textId="77777777" w:rsidR="00740F80" w:rsidRDefault="00D51C48">
      <w:pPr>
        <w:spacing w:after="120"/>
      </w:pPr>
      <w:r>
        <w:t>Baseline Year: 1 April 2025 to 31 March 2026</w:t>
      </w:r>
    </w:p>
    <w:p w14:paraId="4D9026DA" w14:textId="77777777" w:rsidR="00740F80" w:rsidRDefault="00D51C48">
      <w:pPr>
        <w:spacing w:after="120"/>
      </w:pPr>
      <w:r>
        <w:t>Additional Details relating</w:t>
      </w:r>
      <w:r>
        <w:t xml:space="preserve"> to the Baseline Emissions calculations.</w:t>
      </w:r>
    </w:p>
    <w:p w14:paraId="4D9026DB" w14:textId="77777777" w:rsidR="00740F80" w:rsidRDefault="00D51C48">
      <w:pPr>
        <w:spacing w:after="120"/>
      </w:pPr>
      <w:r>
        <w:t xml:space="preserve">This is SSC Secure Transport </w:t>
      </w:r>
      <w:proofErr w:type="spellStart"/>
      <w:r>
        <w:t>Ltd's</w:t>
      </w:r>
      <w:proofErr w:type="spellEnd"/>
      <w:r>
        <w:t xml:space="preserve"> first Carbon Reduction Plan. The baseline year and current reporting year are therefore both 1 April 2025 to 31 March 2026.</w:t>
      </w:r>
    </w:p>
    <w:p w14:paraId="4D9026DC" w14:textId="77777777" w:rsidR="00740F80" w:rsidRDefault="00D51C48">
      <w:pPr>
        <w:spacing w:after="120"/>
      </w:pPr>
      <w:r>
        <w:t xml:space="preserve">Scope 1 fleet emissions have been estimated from MOT mileage readings annualised to the reporting period. Fuel-litre records were not available for this first plan. Scope 2 electricity is not separately quantified this reporting year because electricity is included in the serviced-office charge. Scope 3 </w:t>
      </w:r>
      <w:r>
        <w:t>includes an estimate for employee commuting.</w:t>
      </w:r>
    </w:p>
    <w:p w14:paraId="4D9026DD" w14:textId="77777777" w:rsidR="00740F80" w:rsidRDefault="00D51C48">
      <w:pPr>
        <w:spacing w:after="120"/>
      </w:pPr>
      <w:r>
        <w:t>Baseline year emissions:</w:t>
      </w:r>
    </w:p>
    <w:tbl>
      <w:tblPr>
        <w:tblW w:w="9016" w:type="dxa"/>
        <w:tblCellMar>
          <w:left w:w="10" w:type="dxa"/>
          <w:right w:w="10" w:type="dxa"/>
        </w:tblCellMar>
        <w:tblLook w:val="0000" w:firstRow="0" w:lastRow="0" w:firstColumn="0" w:lastColumn="0" w:noHBand="0" w:noVBand="0"/>
      </w:tblPr>
      <w:tblGrid>
        <w:gridCol w:w="4513"/>
        <w:gridCol w:w="4503"/>
      </w:tblGrid>
      <w:tr w:rsidR="00740F80" w14:paraId="4D9026E0"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DE" w14:textId="77777777" w:rsidR="00740F80" w:rsidRDefault="00D51C48">
            <w:pPr>
              <w:suppressAutoHyphens w:val="0"/>
              <w:textAlignment w:val="auto"/>
            </w:pPr>
            <w:r>
              <w:rPr>
                <w:rFonts w:eastAsia="Times New Roman" w:cs="Times New Roman"/>
                <w:b/>
                <w:sz w:val="20"/>
                <w:lang w:val="en-US" w:eastAsia="en-US" w:bidi="ar-SA"/>
              </w:rPr>
              <w:t>EMISSIONS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DF" w14:textId="77777777" w:rsidR="00740F80" w:rsidRDefault="00D51C48">
            <w:pPr>
              <w:suppressAutoHyphens w:val="0"/>
              <w:textAlignment w:val="auto"/>
            </w:pPr>
            <w:r>
              <w:rPr>
                <w:rFonts w:eastAsia="Times New Roman" w:cs="Times New Roman"/>
                <w:b/>
                <w:sz w:val="20"/>
                <w:lang w:val="en-US" w:eastAsia="en-US" w:bidi="ar-SA"/>
              </w:rPr>
              <w:t>TOTAL (tCO2e)</w:t>
            </w:r>
          </w:p>
        </w:tc>
      </w:tr>
      <w:tr w:rsidR="00740F80" w14:paraId="4D9026E3"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1" w14:textId="77777777" w:rsidR="00740F80" w:rsidRDefault="00D51C48">
            <w:pPr>
              <w:suppressAutoHyphens w:val="0"/>
              <w:textAlignment w:val="auto"/>
            </w:pPr>
            <w:r>
              <w:rPr>
                <w:rFonts w:eastAsia="Times New Roman" w:cs="Times New Roman"/>
                <w:sz w:val="20"/>
                <w:lang w:val="en-US" w:eastAsia="en-US" w:bidi="ar-SA"/>
              </w:rPr>
              <w:t>Scope 1</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2" w14:textId="77777777" w:rsidR="00740F80" w:rsidRDefault="00D51C48">
            <w:pPr>
              <w:suppressAutoHyphens w:val="0"/>
              <w:textAlignment w:val="auto"/>
            </w:pPr>
            <w:r>
              <w:rPr>
                <w:rFonts w:eastAsia="Times New Roman" w:cs="Times New Roman"/>
                <w:sz w:val="20"/>
                <w:lang w:val="en-US" w:eastAsia="en-US" w:bidi="ar-SA"/>
              </w:rPr>
              <w:t>152.10</w:t>
            </w:r>
          </w:p>
        </w:tc>
      </w:tr>
      <w:tr w:rsidR="00740F80" w14:paraId="4D9026E6"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4" w14:textId="77777777" w:rsidR="00740F80" w:rsidRDefault="00D51C48">
            <w:pPr>
              <w:suppressAutoHyphens w:val="0"/>
              <w:textAlignment w:val="auto"/>
            </w:pPr>
            <w:r>
              <w:rPr>
                <w:rFonts w:eastAsia="Times New Roman" w:cs="Times New Roman"/>
                <w:sz w:val="20"/>
                <w:lang w:val="en-US" w:eastAsia="en-US" w:bidi="ar-SA"/>
              </w:rPr>
              <w:t>Scope 2</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5" w14:textId="77777777" w:rsidR="00740F80" w:rsidRDefault="00D51C48">
            <w:pPr>
              <w:suppressAutoHyphens w:val="0"/>
              <w:textAlignment w:val="auto"/>
            </w:pPr>
            <w:r>
              <w:rPr>
                <w:rFonts w:eastAsia="Times New Roman" w:cs="Times New Roman"/>
                <w:sz w:val="20"/>
                <w:lang w:val="en-US" w:eastAsia="en-US" w:bidi="ar-SA"/>
              </w:rPr>
              <w:t>Not separately quantified</w:t>
            </w:r>
          </w:p>
        </w:tc>
      </w:tr>
      <w:tr w:rsidR="00740F80" w14:paraId="4D9026E9"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7" w14:textId="77777777" w:rsidR="00740F80" w:rsidRDefault="00D51C48">
            <w:pPr>
              <w:suppressAutoHyphens w:val="0"/>
              <w:textAlignment w:val="auto"/>
            </w:pPr>
            <w:r>
              <w:rPr>
                <w:rFonts w:eastAsia="Times New Roman" w:cs="Times New Roman"/>
                <w:sz w:val="20"/>
                <w:lang w:val="en-US" w:eastAsia="en-US" w:bidi="ar-SA"/>
              </w:rPr>
              <w:t>Scope 3 (Included Sources)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8" w14:textId="77777777" w:rsidR="00740F80" w:rsidRDefault="00D51C48">
            <w:pPr>
              <w:suppressAutoHyphens w:val="0"/>
              <w:textAlignment w:val="auto"/>
            </w:pPr>
            <w:r>
              <w:rPr>
                <w:rFonts w:eastAsia="Times New Roman" w:cs="Times New Roman"/>
                <w:sz w:val="20"/>
                <w:lang w:val="en-US" w:eastAsia="en-US" w:bidi="ar-SA"/>
              </w:rPr>
              <w:t>6.99</w:t>
            </w:r>
          </w:p>
        </w:tc>
      </w:tr>
      <w:tr w:rsidR="00740F80" w14:paraId="4D9026EC"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A" w14:textId="77777777" w:rsidR="00740F80" w:rsidRDefault="00D51C48">
            <w:pPr>
              <w:suppressAutoHyphens w:val="0"/>
              <w:textAlignment w:val="auto"/>
            </w:pPr>
            <w:r>
              <w:rPr>
                <w:rFonts w:eastAsia="Times New Roman" w:cs="Times New Roman"/>
                <w:sz w:val="20"/>
                <w:lang w:val="en-US" w:eastAsia="en-US" w:bidi="ar-SA"/>
              </w:rPr>
              <w:t>Total quantified emissions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EB" w14:textId="77777777" w:rsidR="00740F80" w:rsidRDefault="00D51C48">
            <w:pPr>
              <w:suppressAutoHyphens w:val="0"/>
              <w:textAlignment w:val="auto"/>
            </w:pPr>
            <w:r>
              <w:rPr>
                <w:rFonts w:eastAsia="Times New Roman" w:cs="Times New Roman"/>
                <w:sz w:val="20"/>
                <w:lang w:val="en-US" w:eastAsia="en-US" w:bidi="ar-SA"/>
              </w:rPr>
              <w:t>159.09</w:t>
            </w:r>
          </w:p>
        </w:tc>
      </w:tr>
    </w:tbl>
    <w:p w14:paraId="4D9026ED" w14:textId="77777777" w:rsidR="00740F80" w:rsidRDefault="00740F80"/>
    <w:p w14:paraId="4D9026EE" w14:textId="77777777" w:rsidR="00740F80" w:rsidRDefault="00D51C48">
      <w:pPr>
        <w:spacing w:before="200" w:after="120"/>
      </w:pPr>
      <w:r>
        <w:rPr>
          <w:b/>
          <w:sz w:val="28"/>
        </w:rPr>
        <w:t>Current Emissions Reporting</w:t>
      </w:r>
    </w:p>
    <w:p w14:paraId="4D9026EF" w14:textId="77777777" w:rsidR="00740F80" w:rsidRDefault="00D51C48">
      <w:pPr>
        <w:spacing w:after="120"/>
      </w:pPr>
      <w:r>
        <w:t>Reporting Year: 1 April 2025 to 31 March 2026</w:t>
      </w:r>
    </w:p>
    <w:tbl>
      <w:tblPr>
        <w:tblW w:w="9016" w:type="dxa"/>
        <w:tblCellMar>
          <w:left w:w="10" w:type="dxa"/>
          <w:right w:w="10" w:type="dxa"/>
        </w:tblCellMar>
        <w:tblLook w:val="0000" w:firstRow="0" w:lastRow="0" w:firstColumn="0" w:lastColumn="0" w:noHBand="0" w:noVBand="0"/>
      </w:tblPr>
      <w:tblGrid>
        <w:gridCol w:w="4513"/>
        <w:gridCol w:w="4503"/>
      </w:tblGrid>
      <w:tr w:rsidR="00740F80" w14:paraId="4D9026F2"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0" w14:textId="77777777" w:rsidR="00740F80" w:rsidRDefault="00D51C48">
            <w:pPr>
              <w:suppressAutoHyphens w:val="0"/>
              <w:textAlignment w:val="auto"/>
            </w:pPr>
            <w:r>
              <w:rPr>
                <w:rFonts w:eastAsia="Times New Roman" w:cs="Times New Roman"/>
                <w:b/>
                <w:sz w:val="20"/>
                <w:lang w:val="en-US" w:eastAsia="en-US" w:bidi="ar-SA"/>
              </w:rPr>
              <w:t>EMISSIONS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1" w14:textId="77777777" w:rsidR="00740F80" w:rsidRDefault="00D51C48">
            <w:pPr>
              <w:suppressAutoHyphens w:val="0"/>
              <w:textAlignment w:val="auto"/>
            </w:pPr>
            <w:r>
              <w:rPr>
                <w:rFonts w:eastAsia="Times New Roman" w:cs="Times New Roman"/>
                <w:b/>
                <w:sz w:val="20"/>
                <w:lang w:val="en-US" w:eastAsia="en-US" w:bidi="ar-SA"/>
              </w:rPr>
              <w:t>TOTAL (tCO2e)</w:t>
            </w:r>
          </w:p>
        </w:tc>
      </w:tr>
      <w:tr w:rsidR="00740F80" w14:paraId="4D9026F5"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3" w14:textId="77777777" w:rsidR="00740F80" w:rsidRDefault="00D51C48">
            <w:pPr>
              <w:suppressAutoHyphens w:val="0"/>
              <w:textAlignment w:val="auto"/>
            </w:pPr>
            <w:r>
              <w:rPr>
                <w:rFonts w:eastAsia="Times New Roman" w:cs="Times New Roman"/>
                <w:sz w:val="20"/>
                <w:lang w:val="en-US" w:eastAsia="en-US" w:bidi="ar-SA"/>
              </w:rPr>
              <w:t>Scope 1</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4" w14:textId="77777777" w:rsidR="00740F80" w:rsidRDefault="00D51C48">
            <w:pPr>
              <w:suppressAutoHyphens w:val="0"/>
              <w:textAlignment w:val="auto"/>
            </w:pPr>
            <w:r>
              <w:rPr>
                <w:rFonts w:eastAsia="Times New Roman" w:cs="Times New Roman"/>
                <w:sz w:val="20"/>
                <w:lang w:val="en-US" w:eastAsia="en-US" w:bidi="ar-SA"/>
              </w:rPr>
              <w:t>152.10</w:t>
            </w:r>
          </w:p>
        </w:tc>
      </w:tr>
      <w:tr w:rsidR="00740F80" w14:paraId="4D9026F8"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6" w14:textId="77777777" w:rsidR="00740F80" w:rsidRDefault="00D51C48">
            <w:pPr>
              <w:suppressAutoHyphens w:val="0"/>
              <w:textAlignment w:val="auto"/>
            </w:pPr>
            <w:r>
              <w:rPr>
                <w:rFonts w:eastAsia="Times New Roman" w:cs="Times New Roman"/>
                <w:sz w:val="20"/>
                <w:lang w:val="en-US" w:eastAsia="en-US" w:bidi="ar-SA"/>
              </w:rPr>
              <w:t>Scope 2</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7" w14:textId="77777777" w:rsidR="00740F80" w:rsidRDefault="00D51C48">
            <w:pPr>
              <w:suppressAutoHyphens w:val="0"/>
              <w:textAlignment w:val="auto"/>
            </w:pPr>
            <w:r>
              <w:rPr>
                <w:rFonts w:eastAsia="Times New Roman" w:cs="Times New Roman"/>
                <w:sz w:val="20"/>
                <w:lang w:val="en-US" w:eastAsia="en-US" w:bidi="ar-SA"/>
              </w:rPr>
              <w:t>Not separately quantified</w:t>
            </w:r>
          </w:p>
        </w:tc>
      </w:tr>
      <w:tr w:rsidR="00740F80" w14:paraId="4D9026FB"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9" w14:textId="77777777" w:rsidR="00740F80" w:rsidRDefault="00D51C48">
            <w:pPr>
              <w:suppressAutoHyphens w:val="0"/>
              <w:textAlignment w:val="auto"/>
            </w:pPr>
            <w:r>
              <w:rPr>
                <w:rFonts w:eastAsia="Times New Roman" w:cs="Times New Roman"/>
                <w:sz w:val="20"/>
                <w:lang w:val="en-US" w:eastAsia="en-US" w:bidi="ar-SA"/>
              </w:rPr>
              <w:t>Scope 3 (Included Sources)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A" w14:textId="77777777" w:rsidR="00740F80" w:rsidRDefault="00D51C48">
            <w:pPr>
              <w:suppressAutoHyphens w:val="0"/>
              <w:textAlignment w:val="auto"/>
            </w:pPr>
            <w:r>
              <w:rPr>
                <w:rFonts w:eastAsia="Times New Roman" w:cs="Times New Roman"/>
                <w:sz w:val="20"/>
                <w:lang w:val="en-US" w:eastAsia="en-US" w:bidi="ar-SA"/>
              </w:rPr>
              <w:t>6.99</w:t>
            </w:r>
          </w:p>
        </w:tc>
      </w:tr>
      <w:tr w:rsidR="00740F80" w14:paraId="4D9026FE" w14:textId="77777777">
        <w:tblPrEx>
          <w:tblCellMar>
            <w:top w:w="0" w:type="dxa"/>
            <w:bottom w:w="0" w:type="dxa"/>
          </w:tblCellMar>
        </w:tblPrEx>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C" w14:textId="77777777" w:rsidR="00740F80" w:rsidRDefault="00D51C48">
            <w:pPr>
              <w:suppressAutoHyphens w:val="0"/>
              <w:textAlignment w:val="auto"/>
            </w:pPr>
            <w:r>
              <w:rPr>
                <w:rFonts w:eastAsia="Times New Roman" w:cs="Times New Roman"/>
                <w:sz w:val="20"/>
                <w:lang w:val="en-US" w:eastAsia="en-US" w:bidi="ar-SA"/>
              </w:rPr>
              <w:t>Total quantified emissions</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26FD" w14:textId="77777777" w:rsidR="00740F80" w:rsidRDefault="00D51C48">
            <w:pPr>
              <w:suppressAutoHyphens w:val="0"/>
              <w:textAlignment w:val="auto"/>
            </w:pPr>
            <w:r>
              <w:rPr>
                <w:rFonts w:eastAsia="Times New Roman" w:cs="Times New Roman"/>
                <w:sz w:val="20"/>
                <w:lang w:val="en-US" w:eastAsia="en-US" w:bidi="ar-SA"/>
              </w:rPr>
              <w:t>159.09</w:t>
            </w:r>
          </w:p>
        </w:tc>
      </w:tr>
    </w:tbl>
    <w:p w14:paraId="4D9026FF" w14:textId="77777777" w:rsidR="00740F80" w:rsidRDefault="00740F80"/>
    <w:p w14:paraId="4D902700" w14:textId="77777777" w:rsidR="00740F80" w:rsidRDefault="00D51C48">
      <w:pPr>
        <w:spacing w:before="200" w:after="120"/>
      </w:pPr>
      <w:r>
        <w:rPr>
          <w:b/>
          <w:sz w:val="28"/>
        </w:rPr>
        <w:t>Emissions reduction targets</w:t>
      </w:r>
    </w:p>
    <w:p w14:paraId="4D902701" w14:textId="77777777" w:rsidR="00740F80" w:rsidRDefault="00D51C48">
      <w:pPr>
        <w:spacing w:after="120"/>
      </w:pPr>
      <w:r>
        <w:t xml:space="preserve">SSC projects that total </w:t>
      </w:r>
      <w:r>
        <w:t>quantified emissions can be reduced to approximately 145.00 tCO2e by 2031, subject to operational demand and vehicle availability. This would represent an estimated reduction of approximately 8.9% against the first-year quantified baseline.</w:t>
      </w:r>
    </w:p>
    <w:p w14:paraId="4D902702" w14:textId="77777777" w:rsidR="00740F80" w:rsidRDefault="00D51C48">
      <w:pPr>
        <w:spacing w:before="200" w:after="120"/>
      </w:pPr>
      <w:r>
        <w:rPr>
          <w:b/>
          <w:sz w:val="28"/>
        </w:rPr>
        <w:t>Carbon Reduction Projects</w:t>
      </w:r>
    </w:p>
    <w:p w14:paraId="4D902703" w14:textId="77777777" w:rsidR="00740F80" w:rsidRDefault="00D51C48">
      <w:pPr>
        <w:spacing w:after="120"/>
      </w:pPr>
      <w:r>
        <w:t>The following environmental management measures and projects have been completed or implemented and will be in effect in due course:</w:t>
      </w:r>
      <w:r>
        <w:rPr>
          <w:b/>
          <w:color w:val="000000"/>
          <w:sz w:val="18"/>
          <w:szCs w:val="18"/>
          <w:lang w:eastAsia="en-GB"/>
        </w:rPr>
        <w:t xml:space="preserve">                                     </w:t>
      </w:r>
    </w:p>
    <w:p w14:paraId="4D902704" w14:textId="77777777" w:rsidR="00740F80" w:rsidRDefault="00D51C48">
      <w:pPr>
        <w:pStyle w:val="ListParagraph"/>
        <w:numPr>
          <w:ilvl w:val="0"/>
          <w:numId w:val="4"/>
        </w:numPr>
        <w:spacing w:after="120"/>
      </w:pPr>
      <w:r>
        <w:t>Environmental Management Policy in place.</w:t>
      </w:r>
    </w:p>
    <w:p w14:paraId="4D902705" w14:textId="77777777" w:rsidR="00740F80" w:rsidRDefault="00D51C48">
      <w:pPr>
        <w:pStyle w:val="ListParagraph"/>
        <w:numPr>
          <w:ilvl w:val="0"/>
          <w:numId w:val="4"/>
        </w:numPr>
        <w:spacing w:after="120"/>
      </w:pPr>
      <w:r>
        <w:lastRenderedPageBreak/>
        <w:t xml:space="preserve">Vehicle maintenance arrangements </w:t>
      </w:r>
      <w:r>
        <w:t>to support efficient performance.</w:t>
      </w:r>
    </w:p>
    <w:p w14:paraId="4D902706" w14:textId="77777777" w:rsidR="00740F80" w:rsidRDefault="00D51C48">
      <w:pPr>
        <w:pStyle w:val="ListParagraph"/>
        <w:numPr>
          <w:ilvl w:val="0"/>
          <w:numId w:val="4"/>
        </w:numPr>
        <w:spacing w:after="120"/>
      </w:pPr>
      <w:r>
        <w:t>Route planning and logistics decisions to reduce unnecessary mileage.</w:t>
      </w:r>
    </w:p>
    <w:p w14:paraId="4D902707" w14:textId="77777777" w:rsidR="00740F80" w:rsidRDefault="00D51C48">
      <w:pPr>
        <w:pStyle w:val="ListParagraph"/>
        <w:numPr>
          <w:ilvl w:val="0"/>
          <w:numId w:val="4"/>
        </w:numPr>
        <w:spacing w:after="120"/>
      </w:pPr>
      <w:r>
        <w:t>Digital-first processes where appropriate.</w:t>
      </w:r>
    </w:p>
    <w:p w14:paraId="4D902708" w14:textId="77777777" w:rsidR="00740F80" w:rsidRDefault="00D51C48">
      <w:pPr>
        <w:pStyle w:val="ListParagraph"/>
        <w:numPr>
          <w:ilvl w:val="0"/>
          <w:numId w:val="4"/>
        </w:numPr>
        <w:spacing w:after="120"/>
      </w:pPr>
      <w:r>
        <w:t>Waste hierarchy approach.</w:t>
      </w:r>
    </w:p>
    <w:p w14:paraId="4D902709" w14:textId="77777777" w:rsidR="00740F80" w:rsidRDefault="00D51C48">
      <w:pPr>
        <w:pStyle w:val="ListParagraph"/>
        <w:numPr>
          <w:ilvl w:val="0"/>
          <w:numId w:val="4"/>
        </w:numPr>
        <w:spacing w:after="120"/>
      </w:pPr>
      <w:r>
        <w:t>No operational subcontracting of transport work.</w:t>
      </w:r>
    </w:p>
    <w:p w14:paraId="4D90270A" w14:textId="77777777" w:rsidR="00740F80" w:rsidRDefault="00D51C48">
      <w:pPr>
        <w:pStyle w:val="ListParagraph"/>
        <w:numPr>
          <w:ilvl w:val="0"/>
          <w:numId w:val="4"/>
        </w:numPr>
        <w:spacing w:after="120"/>
      </w:pPr>
      <w:r>
        <w:t>In the future SSC Secure Transport Ltd intends to implement improved fleet mileage/fuel monitoring, office energy data collection, a staff commuting survey, waste recording and review of lower-emission vehicles where suitable.</w:t>
      </w:r>
    </w:p>
    <w:p w14:paraId="4D90270B" w14:textId="77777777" w:rsidR="00740F80" w:rsidRDefault="00D51C48">
      <w:pPr>
        <w:spacing w:before="200" w:after="120"/>
      </w:pPr>
      <w:r>
        <w:rPr>
          <w:b/>
          <w:sz w:val="28"/>
        </w:rPr>
        <w:t>Declaration and Sign Off</w:t>
      </w:r>
    </w:p>
    <w:p w14:paraId="4D90270C" w14:textId="77777777" w:rsidR="00740F80" w:rsidRDefault="00D51C48">
      <w:pPr>
        <w:spacing w:after="120"/>
      </w:pPr>
      <w:r>
        <w:t xml:space="preserve">This Carbon Reduction Plan has been </w:t>
      </w:r>
      <w:r>
        <w:t>completed in accordance with PPN 06/21 and associated guidance and reporting standard for Carbon Reduction Plans.</w:t>
      </w:r>
    </w:p>
    <w:p w14:paraId="4D90270D" w14:textId="77777777" w:rsidR="00740F80" w:rsidRDefault="00D51C48">
      <w:pPr>
        <w:spacing w:after="120"/>
      </w:pPr>
      <w:r>
        <w:t>This Carbon Reduction Plan has been reviewed and signed off by equivalent senior management within SSC Secure Transport Ltd.</w:t>
      </w:r>
    </w:p>
    <w:p w14:paraId="4D90270E" w14:textId="77777777" w:rsidR="00740F80" w:rsidRDefault="00740F80">
      <w:pPr>
        <w:spacing w:after="120"/>
      </w:pPr>
    </w:p>
    <w:p w14:paraId="4D90270F" w14:textId="77777777" w:rsidR="00740F80" w:rsidRDefault="00740F80">
      <w:pPr>
        <w:spacing w:after="120"/>
      </w:pPr>
    </w:p>
    <w:p w14:paraId="4D902710" w14:textId="77777777" w:rsidR="00740F80" w:rsidRDefault="00D51C48">
      <w:pPr>
        <w:spacing w:after="120"/>
      </w:pPr>
      <w:r>
        <w:rPr>
          <w:b/>
          <w:bCs/>
          <w:sz w:val="24"/>
          <w:szCs w:val="24"/>
        </w:rPr>
        <w:t>Signed on behalf of the Supplier:</w:t>
      </w:r>
      <w:r>
        <w:t xml:space="preserve"> </w:t>
      </w:r>
    </w:p>
    <w:p w14:paraId="4D902711" w14:textId="77777777" w:rsidR="00740F80" w:rsidRDefault="00D51C48">
      <w:pPr>
        <w:spacing w:after="120"/>
      </w:pPr>
      <w:r>
        <w:rPr>
          <w:b/>
          <w:noProof/>
        </w:rPr>
        <w:drawing>
          <wp:anchor distT="0" distB="0" distL="114300" distR="114300" simplePos="0" relativeHeight="251659264" behindDoc="1" locked="0" layoutInCell="1" allowOverlap="1" wp14:anchorId="4D9026C5" wp14:editId="4D9026C6">
            <wp:simplePos x="0" y="0"/>
            <wp:positionH relativeFrom="column">
              <wp:posOffset>0</wp:posOffset>
            </wp:positionH>
            <wp:positionV relativeFrom="paragraph">
              <wp:posOffset>-630</wp:posOffset>
            </wp:positionV>
            <wp:extent cx="1879604" cy="457200"/>
            <wp:effectExtent l="0" t="0" r="0" b="0"/>
            <wp:wrapNone/>
            <wp:docPr id="1755650603" name="Picture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79604" cy="457200"/>
                    </a:xfrm>
                    <a:prstGeom prst="rect">
                      <a:avLst/>
                    </a:prstGeom>
                    <a:noFill/>
                    <a:ln>
                      <a:noFill/>
                      <a:prstDash/>
                    </a:ln>
                  </pic:spPr>
                </pic:pic>
              </a:graphicData>
            </a:graphic>
          </wp:anchor>
        </w:drawing>
      </w:r>
    </w:p>
    <w:p w14:paraId="4D902712" w14:textId="77777777" w:rsidR="00740F80" w:rsidRDefault="00740F80">
      <w:pPr>
        <w:spacing w:after="120"/>
      </w:pPr>
    </w:p>
    <w:p w14:paraId="4D902713" w14:textId="77777777" w:rsidR="00740F80" w:rsidRDefault="00D51C48">
      <w:pPr>
        <w:spacing w:after="120"/>
      </w:pPr>
      <w:r>
        <w:t>Gabriela James, Service Manager (CQC Registered Manager) / Diana Dumitru, Operations Manager (CQC Nominated Individual)</w:t>
      </w:r>
    </w:p>
    <w:p w14:paraId="4D902714" w14:textId="77777777" w:rsidR="00740F80" w:rsidRDefault="00D51C48">
      <w:pPr>
        <w:spacing w:after="120"/>
      </w:pPr>
      <w:r>
        <w:t>Date: 22 May 2026</w:t>
      </w:r>
    </w:p>
    <w:p w14:paraId="4D902715" w14:textId="77777777" w:rsidR="00740F80" w:rsidRDefault="00740F80">
      <w:pPr>
        <w:pStyle w:val="Standard"/>
      </w:pPr>
    </w:p>
    <w:sectPr w:rsidR="00740F80">
      <w:head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981B7" w14:textId="77777777" w:rsidR="00D51C48" w:rsidRDefault="00D51C48">
      <w:r>
        <w:separator/>
      </w:r>
    </w:p>
  </w:endnote>
  <w:endnote w:type="continuationSeparator" w:id="0">
    <w:p w14:paraId="242368B5" w14:textId="77777777" w:rsidR="00D51C48" w:rsidRDefault="00D5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49A03" w14:textId="77777777" w:rsidR="00D51C48" w:rsidRDefault="00D51C48">
      <w:r>
        <w:rPr>
          <w:color w:val="000000"/>
        </w:rPr>
        <w:separator/>
      </w:r>
    </w:p>
  </w:footnote>
  <w:footnote w:type="continuationSeparator" w:id="0">
    <w:p w14:paraId="28706DD9" w14:textId="77777777" w:rsidR="00D51C48" w:rsidRDefault="00D51C48">
      <w:r>
        <w:continuationSeparator/>
      </w:r>
    </w:p>
  </w:footnote>
  <w:footnote w:id="1">
    <w:p w14:paraId="4D9026CA" w14:textId="4ADFB0F7" w:rsidR="00D51C48" w:rsidRDefault="00D51C48" w:rsidP="00DD7BEF">
      <w:pPr>
        <w:pStyle w:val="Standard"/>
      </w:pPr>
      <w:r>
        <w:rPr>
          <w:rStyle w:val="FootnoteReference"/>
        </w:rPr>
        <w:footnoteRef/>
      </w:r>
      <w:r>
        <w:rPr>
          <w:sz w:val="16"/>
          <w:szCs w:val="16"/>
        </w:rPr>
        <w:t>Bidding supplier or ‘bidding entity’ means the organisation with whom the contracting authority will enter into a contract if it is successful.</w:t>
      </w:r>
    </w:p>
  </w:footnote>
  <w:footnote w:id="2">
    <w:p w14:paraId="4D9026CE" w14:textId="3E3D25CB" w:rsidR="00D51C48" w:rsidRDefault="00D51C48" w:rsidP="00DD7BEF">
      <w:pPr>
        <w:pStyle w:val="Standard"/>
      </w:pPr>
      <w:r>
        <w:rPr>
          <w:rStyle w:val="FootnoteReference"/>
        </w:rPr>
        <w:footnoteRef/>
      </w:r>
      <w:r>
        <w:rPr>
          <w:sz w:val="16"/>
          <w:szCs w:val="16"/>
        </w:rPr>
        <w:t xml:space="preserve">Technical Standard </w:t>
      </w:r>
      <w:r>
        <w:rPr>
          <w:color w:val="000000"/>
          <w:sz w:val="16"/>
          <w:szCs w:val="16"/>
        </w:rPr>
        <w:t>can be found at: https://assets.publishing.service.gov.uk/government/uploads/system/uploads/attachment_data/file/991625/PPN_0621_Technical_standard_for_the_Completion_of_Carbon_Reduction_Plans__2_.pdf</w:t>
      </w:r>
    </w:p>
  </w:footnote>
  <w:footnote w:id="3">
    <w:p w14:paraId="4D9026CF" w14:textId="77777777" w:rsidR="00740F80" w:rsidRDefault="00D51C48">
      <w:pPr>
        <w:pStyle w:val="Standard"/>
        <w:spacing w:line="240" w:lineRule="auto"/>
      </w:pPr>
      <w:r>
        <w:rPr>
          <w:rStyle w:val="FootnoteReference"/>
        </w:rPr>
        <w:footnoteRef/>
      </w:r>
      <w:r>
        <w:rPr>
          <w:color w:val="000000"/>
          <w:sz w:val="16"/>
          <w:szCs w:val="16"/>
        </w:rPr>
        <w:t xml:space="preserve">Guidance can be found at: </w:t>
      </w:r>
      <w:r>
        <w:rPr>
          <w:color w:val="000000"/>
          <w:sz w:val="16"/>
          <w:szCs w:val="16"/>
        </w:rPr>
        <w:t>https://assets.publishing.service.gov.uk/government/uploads/system/uploads/attachment_data/file/991623/Guidance_on_adopting_and_applying_PPN_06_21___Selection_Criteria___3_.pdf</w:t>
      </w:r>
    </w:p>
    <w:p w14:paraId="4D9026D2" w14:textId="77777777" w:rsidR="00D51C48" w:rsidRDefault="00D51C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26CF" w14:textId="77777777" w:rsidR="00D51C48" w:rsidRDefault="00D51C48">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F66"/>
    <w:multiLevelType w:val="multilevel"/>
    <w:tmpl w:val="CB4A7634"/>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E2B626A"/>
    <w:multiLevelType w:val="multilevel"/>
    <w:tmpl w:val="B3E05000"/>
    <w:styleLink w:val="NoList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2" w15:restartNumberingAfterBreak="0">
    <w:nsid w:val="66476BC6"/>
    <w:multiLevelType w:val="multilevel"/>
    <w:tmpl w:val="BFF80B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22401263">
    <w:abstractNumId w:val="1"/>
  </w:num>
  <w:num w:numId="2" w16cid:durableId="252864830">
    <w:abstractNumId w:val="0"/>
  </w:num>
  <w:num w:numId="3" w16cid:durableId="1629774789">
    <w:abstractNumId w:val="0"/>
    <w:lvlOverride w:ilvl="0"/>
  </w:num>
  <w:num w:numId="4" w16cid:durableId="113321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40F80"/>
    <w:rsid w:val="00740F80"/>
    <w:rsid w:val="009C48DC"/>
    <w:rsid w:val="00D43211"/>
    <w:rsid w:val="00D51C48"/>
    <w:rsid w:val="00DD7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26C3"/>
  <w15:docId w15:val="{4FC32339-E9CB-4823-AD06-B2A56007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semiHidden/>
    <w:unhideWhenUsed/>
    <w:qFormat/>
    <w:pPr>
      <w:keepNext/>
      <w:keepLines/>
      <w:spacing w:before="360" w:after="120"/>
      <w:outlineLvl w:val="1"/>
    </w:pPr>
    <w:rPr>
      <w:sz w:val="32"/>
      <w:szCs w:val="32"/>
    </w:rPr>
  </w:style>
  <w:style w:type="paragraph" w:styleId="Heading3">
    <w:name w:val="heading 3"/>
    <w:basedOn w:val="Normal"/>
    <w:next w:val="Standard"/>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semiHidden/>
    <w:unhideWhenUsed/>
    <w:qFormat/>
    <w:pPr>
      <w:keepNext/>
      <w:keepLines/>
      <w:spacing w:after="120" w:line="266"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paragraph" w:styleId="ListParagraph">
    <w:name w:val="List Paragraph"/>
    <w:basedOn w:val="Normal"/>
    <w:pPr>
      <w:ind w:left="720"/>
      <w:contextualSpacing/>
    </w:pPr>
    <w:rPr>
      <w:rFonts w:cs="Mangal"/>
      <w:szCs w:val="20"/>
    </w:rPr>
  </w:style>
  <w:style w:type="character" w:styleId="FootnoteReference">
    <w:name w:val="footnote reference"/>
    <w:basedOn w:val="DefaultParagraphFont"/>
    <w:rPr>
      <w:position w:val="0"/>
      <w:vertAlign w:val="superscript"/>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63A9D2023794A8EC9ECB4708D312C" ma:contentTypeVersion="10" ma:contentTypeDescription="Create a new document." ma:contentTypeScope="" ma:versionID="aa0376145c83c524833fdf7e4977bd2c">
  <xsd:schema xmlns:xsd="http://www.w3.org/2001/XMLSchema" xmlns:xs="http://www.w3.org/2001/XMLSchema" xmlns:p="http://schemas.microsoft.com/office/2006/metadata/properties" xmlns:ns2="8ea8adde-40d0-4a73-8dd2-543342993bc3" xmlns:ns3="29232c71-fb0d-41d4-8202-ad80aea59698" targetNamespace="http://schemas.microsoft.com/office/2006/metadata/properties" ma:root="true" ma:fieldsID="9223988f063b3e1f72af3079715447ee" ns2:_="" ns3:_="">
    <xsd:import namespace="8ea8adde-40d0-4a73-8dd2-543342993bc3"/>
    <xsd:import namespace="29232c71-fb0d-41d4-8202-ad80aea59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8adde-40d0-4a73-8dd2-543342993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7e17df5-924d-47ff-b276-025d4e05ba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32c71-fb0d-41d4-8202-ad80aea596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8d7686-fe0a-4372-bc1f-c18d19295bec}" ma:internalName="TaxCatchAll" ma:showField="CatchAllData" ma:web="29232c71-fb0d-41d4-8202-ad80aea59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a8adde-40d0-4a73-8dd2-543342993bc3">
      <Terms xmlns="http://schemas.microsoft.com/office/infopath/2007/PartnerControls"/>
    </lcf76f155ced4ddcb4097134ff3c332f>
    <TaxCatchAll xmlns="29232c71-fb0d-41d4-8202-ad80aea59698" xsi:nil="true"/>
  </documentManagement>
</p:properties>
</file>

<file path=customXml/itemProps1.xml><?xml version="1.0" encoding="utf-8"?>
<ds:datastoreItem xmlns:ds="http://schemas.openxmlformats.org/officeDocument/2006/customXml" ds:itemID="{32EAC0D3-7594-48A4-A10B-F46E38C08F48}"/>
</file>

<file path=customXml/itemProps2.xml><?xml version="1.0" encoding="utf-8"?>
<ds:datastoreItem xmlns:ds="http://schemas.openxmlformats.org/officeDocument/2006/customXml" ds:itemID="{979147D5-9CC9-49EC-A904-8F521266C05F}"/>
</file>

<file path=customXml/itemProps3.xml><?xml version="1.0" encoding="utf-8"?>
<ds:datastoreItem xmlns:ds="http://schemas.openxmlformats.org/officeDocument/2006/customXml" ds:itemID="{99056BBD-98CA-49DB-A230-7364F6F03012}"/>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4647</Characters>
  <Application>Microsoft Office Word</Application>
  <DocSecurity>0</DocSecurity>
  <Lines>110</Lines>
  <Paragraphs>74</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2</cp:revision>
  <dcterms:created xsi:type="dcterms:W3CDTF">2026-07-22T08:32:00Z</dcterms:created>
  <dcterms:modified xsi:type="dcterms:W3CDTF">2026-07-22T08:32:00Z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0x01010088063A9D2023794A8EC9ECB4708D312C</vt:lpwstr>
  </property>
</Properties>
</file>